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0.0 -->
  <w:body>
    <w:p w:rsidR="00A13C33" w:rsidP="00A13C33" w14:paraId="2B027216" w14:textId="77777777">
      <w:pPr>
        <w:jc w:val="center"/>
        <w:rPr>
          <w:sz w:val="24"/>
          <w:szCs w:val="24"/>
        </w:rPr>
      </w:pPr>
    </w:p>
    <w:p w:rsidR="00AB7548" w:rsidRPr="00A649A2" w:rsidP="00A13C33" w14:paraId="40BDA18D" w14:textId="77777777">
      <w:pPr>
        <w:jc w:val="center"/>
        <w:rPr>
          <w:sz w:val="24"/>
          <w:szCs w:val="24"/>
        </w:rPr>
      </w:pPr>
    </w:p>
    <w:p w:rsidR="00A13C33" w:rsidRPr="009E7924" w:rsidP="00A13C33" w14:paraId="17DF8053" w14:textId="5482A6B7">
      <w:pPr>
        <w:jc w:val="center"/>
        <w:rPr>
          <w:b/>
        </w:rPr>
      </w:pPr>
      <w:r w:rsidRPr="009E7924">
        <w:rPr>
          <w:b/>
        </w:rPr>
        <w:t xml:space="preserve"> </w:t>
      </w:r>
      <w:r w:rsidRPr="009E7924" w:rsidR="004E0CE7">
        <w:rPr>
          <w:b/>
          <w:noProof/>
        </w:rPr>
        <w:t>SETTORE AMMINISTRATIVO</w:t>
      </w:r>
    </w:p>
    <w:p w:rsidR="005D4A29" w:rsidP="00311EDC" w14:paraId="744AAAD1" w14:textId="77777777">
      <w:pPr>
        <w:jc w:val="center"/>
        <w:rPr>
          <w:sz w:val="24"/>
          <w:szCs w:val="24"/>
        </w:rPr>
      </w:pPr>
    </w:p>
    <w:p w:rsidR="00676C51" w:rsidRPr="00A649A2" w:rsidP="00A13C33" w14:paraId="6F881CBE" w14:textId="77777777">
      <w:pPr>
        <w:rPr>
          <w:b/>
          <w:sz w:val="24"/>
          <w:szCs w:val="24"/>
        </w:rPr>
      </w:pPr>
    </w:p>
    <w:p w:rsidR="005D4A29" w:rsidRPr="00A13C33" w:rsidP="003B2FB5" w14:paraId="53C398F0" w14:textId="050974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VALIDAZIONE DATI TRASPARENZA</w:t>
      </w:r>
      <w:r>
        <w:rPr>
          <w:b/>
          <w:sz w:val="24"/>
          <w:szCs w:val="24"/>
        </w:rPr>
        <w:br/>
      </w:r>
      <w:bookmarkStart w:id="0" w:name="_GoBack"/>
      <w:bookmarkEnd w:id="0"/>
      <w:r w:rsidRPr="00A13C33" w:rsidR="00A13C33">
        <w:rPr>
          <w:b/>
          <w:sz w:val="24"/>
          <w:szCs w:val="24"/>
        </w:rPr>
        <w:t>n</w:t>
      </w:r>
      <w:r w:rsidRPr="00A13C33" w:rsidR="00311EDC">
        <w:rPr>
          <w:b/>
          <w:sz w:val="24"/>
          <w:szCs w:val="24"/>
        </w:rPr>
        <w:t xml:space="preserve">. </w:t>
      </w:r>
      <w:r w:rsidRPr="00A13C33" w:rsidR="00311EDC">
        <w:rPr>
          <w:b/>
          <w:noProof/>
          <w:sz w:val="24"/>
          <w:szCs w:val="24"/>
        </w:rPr>
        <w:t>2</w:t>
      </w:r>
      <w:r w:rsidRPr="00A13C33" w:rsidR="00311EDC">
        <w:rPr>
          <w:b/>
          <w:sz w:val="24"/>
          <w:szCs w:val="24"/>
        </w:rPr>
        <w:t xml:space="preserve">  DEL  </w:t>
      </w:r>
      <w:r w:rsidRPr="00A13C33" w:rsidR="00311EDC">
        <w:rPr>
          <w:b/>
          <w:noProof/>
          <w:sz w:val="24"/>
          <w:szCs w:val="24"/>
        </w:rPr>
        <w:t>22/04/2026</w:t>
      </w:r>
    </w:p>
    <w:p w:rsidR="00A649A2" w:rsidRPr="00A649A2" w:rsidP="00A649A2" w14:paraId="11CF0908" w14:textId="77777777">
      <w:pPr>
        <w:jc w:val="center"/>
      </w:pPr>
    </w:p>
    <w:p w:rsidR="005D4A29" w:rsidRPr="00A649A2" w:rsidP="003B2FB5" w14:paraId="4E9A2337" w14:textId="77777777">
      <w:pPr>
        <w:rPr>
          <w:b/>
        </w:rPr>
      </w:pPr>
    </w:p>
    <w:p w:rsidR="005D4A29" w:rsidRPr="00A649A2" w:rsidP="003B2FB5" w14:paraId="0A45CE60" w14:textId="1BEF7CEC">
      <w:r w:rsidRPr="00A649A2">
        <w:rPr>
          <w:b/>
        </w:rPr>
        <w:t>OGGETTO</w:t>
      </w:r>
      <w:r w:rsidRPr="00A649A2" w:rsidR="0093661E">
        <w:rPr>
          <w:b/>
        </w:rPr>
        <w:t xml:space="preserve">: </w:t>
      </w:r>
      <w:r w:rsidRPr="00A649A2" w:rsidR="00311EDC">
        <w:rPr>
          <w:noProof/>
        </w:rPr>
        <w:t>INTEGRAZIONE PIAO 2026/2028. OBIETTIVI DI PERFORMANCE ANNO 2026</w:t>
      </w:r>
    </w:p>
    <w:p w:rsidR="005D4A29" w:rsidP="003B2FB5" w14:paraId="330AE0BD" w14:textId="77777777">
      <w:pPr>
        <w:rPr>
          <w:rFonts w:ascii="Arial" w:hAnsi="Arial" w:cs="Arial"/>
        </w:rPr>
      </w:pPr>
    </w:p>
    <w:p w:rsidR="009E7924" w:rsidRPr="00311EDC" w:rsidP="003B2FB5" w14:paraId="435C7E6A" w14:textId="77777777">
      <w:pPr>
        <w:rPr>
          <w:rFonts w:ascii="Arial" w:hAnsi="Arial" w:cs="Arial"/>
        </w:rPr>
      </w:pPr>
    </w:p>
    <w:p w:rsidR="00676C51" w:rsidP="00676C51" w14:paraId="7D28C5FB" w14:textId="77777777">
      <w:pPr>
        <w:jc w:val="center"/>
        <w:rPr>
          <w:rFonts w:ascii="Arial" w:hAnsi="Arial" w:cs="Arial"/>
        </w:rPr>
      </w:pPr>
    </w:p>
    <w:p w:rsidR="00676C51" w:rsidRPr="00311EDC" w:rsidP="00676C51" w14:paraId="20402D6A" w14:textId="77777777">
      <w:pPr>
        <w:jc w:val="center"/>
        <w:rPr>
          <w:rFonts w:ascii="Arial" w:hAnsi="Arial" w:cs="Arial"/>
        </w:rPr>
      </w:pPr>
    </w:p>
    <w:p w:rsidR="005D4A29" w:rsidRPr="00430304" w:rsidP="003B2FB5" w14:paraId="591AFF77" w14:textId="77777777">
      <w:pPr>
        <w:rPr>
          <w:rFonts w:ascii="Arial" w:hAnsi="Arial" w:cs="Arial"/>
        </w:rPr>
      </w:pPr>
    </w:p>
    <w:p w:rsidR="003B2FB5" w:rsidRPr="00430304" w:rsidP="003B2FB5" w14:paraId="7BC76EC4" w14:textId="77777777">
      <w:pPr>
        <w:rPr>
          <w:rFonts w:ascii="Arial" w:hAnsi="Arial" w:cs="Arial"/>
        </w:rPr>
      </w:pPr>
    </w:p>
    <w:tbl>
      <w:tblPr>
        <w:tblW w:w="9889" w:type="dxa"/>
        <w:tblLook w:val="0000"/>
      </w:tblPr>
      <w:tblGrid>
        <w:gridCol w:w="4944"/>
        <w:gridCol w:w="4945"/>
      </w:tblGrid>
      <w:tr w14:paraId="3DB1B335" w14:textId="77777777" w:rsidTr="00311EDC">
        <w:tblPrEx>
          <w:tblW w:w="9889" w:type="dxa"/>
          <w:tblLook w:val="0000"/>
        </w:tblPrEx>
        <w:trPr>
          <w:trHeight w:val="378"/>
        </w:trPr>
        <w:tc>
          <w:tcPr>
            <w:tcW w:w="9889" w:type="dxa"/>
            <w:gridSpan w:val="2"/>
          </w:tcPr>
          <w:p w:rsidR="00311EDC" w:rsidRPr="00430304" w:rsidP="00311EDC" w14:paraId="2CF13CAE" w14:textId="77777777">
            <w:pPr>
              <w:pStyle w:val="NoSpacing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14:paraId="2B2A195F" w14:textId="77777777" w:rsidTr="00311EDC">
        <w:tblPrEx>
          <w:tblW w:w="9889" w:type="dxa"/>
          <w:tblLook w:val="0000"/>
        </w:tblPrEx>
        <w:trPr>
          <w:trHeight w:val="378"/>
        </w:trPr>
        <w:tc>
          <w:tcPr>
            <w:tcW w:w="4944" w:type="dxa"/>
          </w:tcPr>
          <w:p w:rsidR="00311EDC" w:rsidRPr="00A649A2" w:rsidP="00311EDC" w14:paraId="6534C37B" w14:textId="2E1DCEA6">
            <w:pPr>
              <w:pStyle w:val="NoSpacing"/>
              <w:spacing w:line="360" w:lineRule="auto"/>
              <w:rPr>
                <w:sz w:val="20"/>
              </w:rPr>
            </w:pPr>
            <w:r w:rsidRPr="00A649A2">
              <w:rPr>
                <w:sz w:val="20"/>
              </w:rPr>
              <w:t>Castelnuovo di Garfagnana</w:t>
            </w:r>
            <w:r w:rsidRPr="00A649A2">
              <w:rPr>
                <w:sz w:val="20"/>
              </w:rPr>
              <w:t xml:space="preserve">, </w:t>
            </w:r>
            <w:r w:rsidRPr="00A649A2" w:rsidR="00BB1460">
              <w:rPr>
                <w:noProof/>
                <w:sz w:val="20"/>
              </w:rPr>
              <w:t>22/04/2026</w:t>
            </w:r>
          </w:p>
          <w:p w:rsidR="00311EDC" w:rsidRPr="00A649A2" w:rsidP="00311EDC" w14:paraId="343C2D9C" w14:textId="77777777">
            <w:pPr>
              <w:pStyle w:val="NoSpacing"/>
              <w:spacing w:line="360" w:lineRule="auto"/>
              <w:rPr>
                <w:sz w:val="20"/>
              </w:rPr>
            </w:pPr>
          </w:p>
        </w:tc>
        <w:tc>
          <w:tcPr>
            <w:tcW w:w="4945" w:type="dxa"/>
          </w:tcPr>
          <w:p w:rsidR="00311EDC" w:rsidRPr="00A649A2" w:rsidP="00311EDC" w14:paraId="03AE910B" w14:textId="12E3D6F8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VALIDAZIONE</w:t>
            </w:r>
          </w:p>
          <w:p w:rsidR="00311EDC" w:rsidRPr="00A649A2" w:rsidP="00311EDC" w14:paraId="5AFEFE87" w14:textId="77777777">
            <w:pPr>
              <w:pStyle w:val="NoSpacing"/>
              <w:jc w:val="center"/>
              <w:rPr>
                <w:sz w:val="20"/>
              </w:rPr>
            </w:pPr>
          </w:p>
          <w:p w:rsidR="00311EDC" w:rsidRPr="00A649A2" w:rsidP="00311EDC" w14:paraId="03776F57" w14:textId="7DFF7C7D">
            <w:pPr>
              <w:pStyle w:val="NoSpacing"/>
              <w:spacing w:line="360" w:lineRule="auto"/>
              <w:jc w:val="center"/>
              <w:rPr>
                <w:sz w:val="20"/>
              </w:rPr>
            </w:pPr>
            <w:r w:rsidRPr="00A649A2">
              <w:rPr>
                <w:noProof/>
                <w:sz w:val="20"/>
              </w:rPr>
              <w:t>DINI VIVIANA</w:t>
            </w:r>
          </w:p>
          <w:p w:rsidR="00311EDC" w:rsidRPr="00A649A2" w:rsidP="00311EDC" w14:paraId="7E58AE77" w14:textId="49BAA59D">
            <w:pPr>
              <w:pStyle w:val="NoSpacing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3B2FB5" w:rsidRPr="00430304" w:rsidP="003B2FB5" w14:paraId="091C1B05" w14:textId="77777777">
      <w:pPr>
        <w:rPr>
          <w:rFonts w:ascii="Arial" w:hAnsi="Arial" w:cs="Arial"/>
        </w:rPr>
      </w:pPr>
    </w:p>
    <w:sectPr w:rsidSect="000D090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16BFFE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2D2CB7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600693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7E3A15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85"/>
      <w:gridCol w:w="6521"/>
    </w:tblGrid>
    <w:tr w14:paraId="20394C56" w14:textId="77777777" w:rsidTr="00532B01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415"/>
      </w:trPr>
      <w:tc>
        <w:tcPr>
          <w:tcW w:w="3085" w:type="dxa"/>
        </w:tcPr>
        <w:p w:rsidR="00532B01" w:rsidP="00532B01" w14:paraId="656474D6" w14:textId="77777777">
          <w:pPr>
            <w:pStyle w:val="Header"/>
            <w:jc w:val="center"/>
          </w:pPr>
          <w:r>
            <w:rPr>
              <w:rFonts w:ascii="Georgia" w:hAnsi="Georgia"/>
              <w:noProof/>
            </w:rPr>
            <w:drawing>
              <wp:inline distT="0" distB="0" distL="0" distR="0">
                <wp:extent cx="628650" cy="790575"/>
                <wp:effectExtent l="1905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</w:tcPr>
        <w:p w:rsidR="00532B01" w:rsidP="00532B01" w14:paraId="59E32CBA" w14:textId="77777777">
          <w:pPr>
            <w:tabs>
              <w:tab w:val="left" w:pos="1350"/>
            </w:tabs>
            <w:ind w:left="1134" w:hanging="1134"/>
            <w:rPr>
              <w:i/>
              <w:iCs/>
            </w:rPr>
          </w:pPr>
          <w:r>
            <w:rPr>
              <w:i/>
              <w:iCs/>
            </w:rPr>
            <w:t>Comune di</w:t>
          </w:r>
        </w:p>
        <w:p w:rsidR="00532B01" w:rsidP="00532B01" w14:paraId="7B37C67D" w14:textId="77777777">
          <w:pPr>
            <w:tabs>
              <w:tab w:val="left" w:pos="1350"/>
            </w:tabs>
            <w:ind w:left="1134" w:hanging="1134"/>
            <w:rPr>
              <w:i/>
              <w:iCs/>
            </w:rPr>
          </w:pPr>
          <w:r>
            <w:rPr>
              <w:b/>
              <w:bCs/>
              <w:i/>
              <w:iCs/>
            </w:rPr>
            <w:t xml:space="preserve">     CASTELNUOVO </w:t>
          </w:r>
          <w:r>
            <w:rPr>
              <w:b/>
              <w:bCs/>
              <w:i/>
              <w:iCs/>
            </w:rPr>
            <w:t>di  GARFAGNANA</w:t>
          </w:r>
        </w:p>
        <w:p w:rsidR="00532B01" w:rsidP="00532B01" w14:paraId="25C6B155" w14:textId="77777777">
          <w:pPr>
            <w:pStyle w:val="Heading1"/>
            <w:ind w:left="1134" w:hanging="1134"/>
            <w:jc w:val="left"/>
            <w:rPr>
              <w:sz w:val="20"/>
            </w:rPr>
          </w:pPr>
          <w:r>
            <w:rPr>
              <w:sz w:val="20"/>
            </w:rPr>
            <w:t xml:space="preserve">     Provincia di Lucca</w:t>
          </w:r>
        </w:p>
        <w:p w:rsidR="00532B01" w:rsidP="00532B01" w14:paraId="528DD089" w14:textId="77777777">
          <w:pPr>
            <w:tabs>
              <w:tab w:val="left" w:pos="1350"/>
            </w:tabs>
            <w:ind w:left="1134" w:hanging="1134"/>
          </w:pPr>
          <w:r>
            <w:t xml:space="preserve">     Via Vallisneri, </w:t>
          </w:r>
          <w:r>
            <w:t>1  -</w:t>
          </w:r>
          <w:r>
            <w:t xml:space="preserve">  55032 Castelnuovo di Garfagnana (LU)</w:t>
          </w:r>
        </w:p>
        <w:p w:rsidR="00532B01" w:rsidRPr="00532B01" w:rsidP="00532B01" w14:paraId="2585FCA0" w14:textId="77777777">
          <w:pPr>
            <w:pStyle w:val="Header"/>
            <w:ind w:left="1134" w:hanging="1134"/>
            <w:rPr>
              <w:rFonts w:ascii="Times New Roman" w:hAnsi="Times New Roman"/>
              <w:sz w:val="24"/>
              <w:szCs w:val="24"/>
            </w:rPr>
          </w:pPr>
          <w:r w:rsidRPr="00532B01">
            <w:t xml:space="preserve">     </w:t>
          </w:r>
          <w:r>
            <w:rPr>
              <w:u w:val="single"/>
            </w:rPr>
            <w:t>Tel. 0583-</w:t>
          </w:r>
          <w:r>
            <w:rPr>
              <w:u w:val="single"/>
            </w:rPr>
            <w:t>6448304  Fax</w:t>
          </w:r>
          <w:r>
            <w:rPr>
              <w:u w:val="single"/>
            </w:rPr>
            <w:t xml:space="preserve">  0583-644133  - p .IVA 0020436 046 5</w:t>
          </w:r>
        </w:p>
      </w:tc>
    </w:tr>
  </w:tbl>
  <w:p w:rsidR="00941F1A" w:rsidP="00532B01" w14:paraId="51323A49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6BB74B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048D4581"/>
    <w:multiLevelType w:val="hybridMultilevel"/>
    <w:tmpl w:val="48BCBE72"/>
    <w:lvl w:ilvl="0">
      <w:start w:val="14"/>
      <w:numFmt w:val="upperLetter"/>
      <w:lvlText w:val="%1."/>
      <w:lvlJc w:val="left"/>
      <w:pPr>
        <w:tabs>
          <w:tab w:val="num" w:pos="4965"/>
        </w:tabs>
        <w:ind w:left="4965" w:hanging="14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" w15:restartNumberingAfterBreak="1">
    <w:nsid w:val="3E1A266C"/>
    <w:multiLevelType w:val="singleLevel"/>
    <w:tmpl w:val="1D8CEB24"/>
    <w:lvl w:ilvl="0">
      <w:start w:val="1"/>
      <w:numFmt w:val="decimal"/>
      <w:pStyle w:val="ELENCO1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3B2FB5"/>
    <w:rsid w:val="00010C88"/>
    <w:rsid w:val="000A3693"/>
    <w:rsid w:val="000A53E1"/>
    <w:rsid w:val="000D090F"/>
    <w:rsid w:val="001245B2"/>
    <w:rsid w:val="00171CFB"/>
    <w:rsid w:val="001A768A"/>
    <w:rsid w:val="001B53B7"/>
    <w:rsid w:val="001C1220"/>
    <w:rsid w:val="001D1F67"/>
    <w:rsid w:val="001F0F11"/>
    <w:rsid w:val="002065CE"/>
    <w:rsid w:val="002354DA"/>
    <w:rsid w:val="00262F6A"/>
    <w:rsid w:val="002B01B3"/>
    <w:rsid w:val="002C23F5"/>
    <w:rsid w:val="002D47C5"/>
    <w:rsid w:val="00311EDC"/>
    <w:rsid w:val="0032271D"/>
    <w:rsid w:val="00353C00"/>
    <w:rsid w:val="00394C12"/>
    <w:rsid w:val="003A0E7B"/>
    <w:rsid w:val="003B06A7"/>
    <w:rsid w:val="003B2FB5"/>
    <w:rsid w:val="003B5896"/>
    <w:rsid w:val="003F0721"/>
    <w:rsid w:val="004054E5"/>
    <w:rsid w:val="00405B6F"/>
    <w:rsid w:val="004077B6"/>
    <w:rsid w:val="00430304"/>
    <w:rsid w:val="004416BC"/>
    <w:rsid w:val="004430E7"/>
    <w:rsid w:val="00472705"/>
    <w:rsid w:val="004E0CE7"/>
    <w:rsid w:val="0053017E"/>
    <w:rsid w:val="00532B01"/>
    <w:rsid w:val="00541986"/>
    <w:rsid w:val="00565B70"/>
    <w:rsid w:val="00565C2D"/>
    <w:rsid w:val="005B4441"/>
    <w:rsid w:val="005D4A29"/>
    <w:rsid w:val="00600B42"/>
    <w:rsid w:val="006325DB"/>
    <w:rsid w:val="0065152D"/>
    <w:rsid w:val="00655A8C"/>
    <w:rsid w:val="00657368"/>
    <w:rsid w:val="00676C51"/>
    <w:rsid w:val="00732248"/>
    <w:rsid w:val="007672B9"/>
    <w:rsid w:val="007D2199"/>
    <w:rsid w:val="007E15AD"/>
    <w:rsid w:val="007E5D0A"/>
    <w:rsid w:val="007F5AFE"/>
    <w:rsid w:val="00810BD7"/>
    <w:rsid w:val="00862C3A"/>
    <w:rsid w:val="008A5B80"/>
    <w:rsid w:val="008F012E"/>
    <w:rsid w:val="008F1C5B"/>
    <w:rsid w:val="008F6BE7"/>
    <w:rsid w:val="0093661E"/>
    <w:rsid w:val="00941F1A"/>
    <w:rsid w:val="00956C6D"/>
    <w:rsid w:val="00991E2B"/>
    <w:rsid w:val="009E7924"/>
    <w:rsid w:val="00A07635"/>
    <w:rsid w:val="00A13C33"/>
    <w:rsid w:val="00A149DF"/>
    <w:rsid w:val="00A57925"/>
    <w:rsid w:val="00A649A2"/>
    <w:rsid w:val="00AB7548"/>
    <w:rsid w:val="00B45EBA"/>
    <w:rsid w:val="00BB1460"/>
    <w:rsid w:val="00BD5435"/>
    <w:rsid w:val="00C07DDB"/>
    <w:rsid w:val="00C20168"/>
    <w:rsid w:val="00C23DA3"/>
    <w:rsid w:val="00C437F4"/>
    <w:rsid w:val="00C53FE6"/>
    <w:rsid w:val="00C80F36"/>
    <w:rsid w:val="00C86C0D"/>
    <w:rsid w:val="00C87F7E"/>
    <w:rsid w:val="00CA1AFA"/>
    <w:rsid w:val="00CB0964"/>
    <w:rsid w:val="00CB76F7"/>
    <w:rsid w:val="00D0231F"/>
    <w:rsid w:val="00D545DC"/>
    <w:rsid w:val="00D66894"/>
    <w:rsid w:val="00DE01BA"/>
    <w:rsid w:val="00EB60DF"/>
    <w:rsid w:val="00EF224E"/>
    <w:rsid w:val="00F3583F"/>
    <w:rsid w:val="00FD03A3"/>
  </w:rsids>
  <w:docVars>
    <w:docVar w:name="IndiceArea" w:val=" 0"/>
    <w:docVar w:name="IndiceVariabile" w:val=" 53"/>
    <w:docVar w:name="IniRedattoreModuli" w:val="pear_attomonocratico.ini"/>
  </w:docVars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929BD2"/>
  <w15:docId w15:val="{AA205925-B931-436E-94C5-2F405A94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verflowPunct/>
      <w:autoSpaceDE/>
      <w:autoSpaceDN/>
      <w:adjustRightInd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verflowPunct/>
      <w:autoSpaceDE/>
      <w:autoSpaceDN/>
      <w:adjustRightInd/>
      <w:spacing w:line="480" w:lineRule="auto"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verflowPunct/>
      <w:autoSpaceDE/>
      <w:autoSpaceDN/>
      <w:adjustRightInd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/>
    </w:rPr>
  </w:style>
  <w:style w:type="paragraph" w:styleId="BodyTextIndent">
    <w:name w:val="Body Text Indent"/>
    <w:basedOn w:val="Normal"/>
    <w:semiHidden/>
    <w:pPr>
      <w:overflowPunct/>
      <w:autoSpaceDE/>
      <w:autoSpaceDN/>
      <w:adjustRightInd/>
      <w:spacing w:line="480" w:lineRule="auto"/>
      <w:ind w:firstLine="709"/>
      <w:jc w:val="both"/>
    </w:pPr>
    <w:rPr>
      <w:sz w:val="24"/>
    </w:rPr>
  </w:style>
  <w:style w:type="paragraph" w:styleId="NoSpacing">
    <w:name w:val="No Spacing"/>
    <w:uiPriority w:val="1"/>
    <w:qFormat/>
    <w:rsid w:val="00311EDC"/>
    <w:rPr>
      <w:sz w:val="24"/>
    </w:rPr>
  </w:style>
  <w:style w:type="paragraph" w:styleId="Footer">
    <w:name w:val="footer"/>
    <w:basedOn w:val="Normal"/>
    <w:link w:val="PidipaginaCarattere"/>
    <w:uiPriority w:val="99"/>
    <w:unhideWhenUsed/>
    <w:rsid w:val="00941F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941F1A"/>
  </w:style>
  <w:style w:type="character" w:customStyle="1" w:styleId="IntestazioneCarattere">
    <w:name w:val="Intestazione Carattere"/>
    <w:link w:val="Header"/>
    <w:uiPriority w:val="99"/>
    <w:rsid w:val="00941F1A"/>
    <w:rPr>
      <w:rFonts w:ascii="Arial" w:hAnsi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rsid w:val="00941F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BalloonText"/>
    <w:uiPriority w:val="99"/>
    <w:semiHidden/>
    <w:rsid w:val="00941F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2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PROPOSTA">
    <w:name w:val="TESTO PROPOSTA"/>
    <w:rsid w:val="00A649A2"/>
    <w:pPr>
      <w:jc w:val="both"/>
    </w:pPr>
    <w:rPr>
      <w:noProof/>
      <w:sz w:val="24"/>
    </w:rPr>
  </w:style>
  <w:style w:type="paragraph" w:customStyle="1" w:styleId="ORGANO">
    <w:name w:val="ORGANO"/>
    <w:rsid w:val="00A649A2"/>
    <w:pPr>
      <w:spacing w:before="60" w:after="60"/>
      <w:jc w:val="center"/>
    </w:pPr>
    <w:rPr>
      <w:b/>
      <w:noProof/>
      <w:sz w:val="24"/>
    </w:rPr>
  </w:style>
  <w:style w:type="paragraph" w:customStyle="1" w:styleId="ELENCO1">
    <w:name w:val="ELENCO 1."/>
    <w:basedOn w:val="ORGANO"/>
    <w:rsid w:val="00A649A2"/>
    <w:pPr>
      <w:numPr>
        <w:numId w:val="2"/>
      </w:numPr>
      <w:spacing w:before="120"/>
      <w:jc w:val="both"/>
    </w:pPr>
    <w:rPr>
      <w:b w:val="0"/>
    </w:rPr>
  </w:style>
  <w:style w:type="paragraph" w:customStyle="1" w:styleId="Normal0">
    <w:name w:val="Normal_0"/>
    <w:autoRedefine/>
    <w:qFormat/>
    <w:rsid w:val="00C07DDB"/>
    <w:pPr>
      <w:autoSpaceDE w:val="0"/>
      <w:autoSpaceDN w:val="0"/>
      <w:adjustRightInd w:val="0"/>
    </w:pPr>
    <w:rPr>
      <w:rFonts w:ascii="Georgia" w:hAnsi="Georgia" w:cs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milena\Dati%20applicazioni\Microsoft\Modelli\Pear.do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C1D3A-D8FC-4D20-98D5-6D7B0A9E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Pear.dot</Template>
  <TotalTime>18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{Copiaprima}</vt:lpstr>
    </vt:vector>
  </TitlesOfParts>
  <Company>Gruppo Finmatica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{Copiaprima}</dc:title>
  <dc:creator>milena</dc:creator>
  <cp:lastModifiedBy>Stefania Andreon</cp:lastModifiedBy>
  <cp:revision>36</cp:revision>
  <cp:lastPrinted>1996-08-28T15:03:00Z</cp:lastPrinted>
  <dcterms:created xsi:type="dcterms:W3CDTF">2018-01-02T16:16:00Z</dcterms:created>
  <dcterms:modified xsi:type="dcterms:W3CDTF">2026-02-18T10:54:00Z</dcterms:modified>
</cp:coreProperties>
</file>