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A5EB1" w14:textId="7329C1B6" w:rsidR="00186A96" w:rsidRDefault="00186A96" w:rsidP="00296108">
      <w:pPr>
        <w:jc w:val="both"/>
        <w:rPr>
          <w:b/>
          <w:sz w:val="32"/>
          <w:szCs w:val="32"/>
          <w:u w:val="single"/>
        </w:rPr>
      </w:pPr>
    </w:p>
    <w:p w14:paraId="38DEB9C8" w14:textId="77777777" w:rsidR="00186A96" w:rsidRDefault="00186A96" w:rsidP="00296108">
      <w:pPr>
        <w:jc w:val="both"/>
        <w:rPr>
          <w:b/>
          <w:sz w:val="32"/>
          <w:szCs w:val="32"/>
          <w:u w:val="single"/>
        </w:rPr>
      </w:pPr>
    </w:p>
    <w:p w14:paraId="70F268F2" w14:textId="77777777" w:rsidR="00186A96" w:rsidRDefault="00186A96" w:rsidP="00296108">
      <w:pPr>
        <w:jc w:val="both"/>
        <w:rPr>
          <w:b/>
          <w:sz w:val="32"/>
          <w:szCs w:val="32"/>
          <w:u w:val="single"/>
        </w:rPr>
      </w:pPr>
    </w:p>
    <w:p w14:paraId="05DD92AC" w14:textId="7A88D693" w:rsidR="00186A96" w:rsidRPr="00186A96" w:rsidRDefault="00186A96" w:rsidP="00296108">
      <w:pPr>
        <w:jc w:val="both"/>
        <w:rPr>
          <w:sz w:val="28"/>
          <w:szCs w:val="28"/>
        </w:rPr>
      </w:pPr>
      <w:r>
        <w:rPr>
          <w:b/>
          <w:sz w:val="32"/>
          <w:szCs w:val="32"/>
          <w:u w:val="single"/>
        </w:rPr>
        <w:t>I RESOCONTI DELLA GESTIONE FINANZIARIA SONO CONSULTABILI NELLE TABELLE CONTENENTI I DATI PREVISTI DALL’ART. 1,COMMA 32 DELLA LEGGE 6 NOVEMBRE 2012 N.190 .</w:t>
      </w:r>
      <w:r w:rsidR="00D03CE1">
        <w:rPr>
          <w:b/>
          <w:sz w:val="32"/>
          <w:szCs w:val="32"/>
          <w:u w:val="single"/>
        </w:rPr>
        <w:t>(</w:t>
      </w:r>
      <w:r w:rsidR="00D03CE1" w:rsidRPr="00D03CE1">
        <w:t xml:space="preserve"> </w:t>
      </w:r>
      <w:r w:rsidR="00D03CE1" w:rsidRPr="00D03CE1">
        <w:t>https://servizi-castelnuovodigarfagnana.e-pal.it/L190/contratto/lista?idSezione=31384&amp;sort=&amp;activePage=&amp;search</w:t>
      </w:r>
      <w:r w:rsidR="00D03CE1">
        <w:t>)</w:t>
      </w:r>
    </w:p>
    <w:sectPr w:rsidR="00186A96" w:rsidRPr="00186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4247D" w14:textId="77777777" w:rsidR="005D6B56" w:rsidRDefault="005D6B56">
      <w:r>
        <w:separator/>
      </w:r>
    </w:p>
  </w:endnote>
  <w:endnote w:type="continuationSeparator" w:id="0">
    <w:p w14:paraId="66534762" w14:textId="77777777" w:rsidR="005D6B56" w:rsidRDefault="005D6B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BA0C8" w14:textId="77777777" w:rsidR="00641770" w:rsidRDefault="0064177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43C21" w14:textId="77777777" w:rsidR="00641770" w:rsidRDefault="0064177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A1E30" w14:textId="77777777" w:rsidR="00641770" w:rsidRDefault="0064177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D1216" w14:textId="77777777" w:rsidR="005D6B56" w:rsidRDefault="005D6B56">
      <w:r>
        <w:separator/>
      </w:r>
    </w:p>
  </w:footnote>
  <w:footnote w:type="continuationSeparator" w:id="0">
    <w:p w14:paraId="677FC1F8" w14:textId="77777777" w:rsidR="005D6B56" w:rsidRDefault="005D6B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44D8A" w14:textId="77777777" w:rsidR="00641770" w:rsidRDefault="0064177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97"/>
      <w:gridCol w:w="7581"/>
    </w:tblGrid>
    <w:tr w:rsidR="00641770" w14:paraId="597766FC" w14:textId="77777777">
      <w:tc>
        <w:tcPr>
          <w:tcW w:w="2197" w:type="dxa"/>
        </w:tcPr>
        <w:p w14:paraId="16216A26" w14:textId="77777777" w:rsidR="00641770" w:rsidRDefault="00000000" w:rsidP="005823AA">
          <w:pPr>
            <w:jc w:val="center"/>
          </w:pPr>
          <w:r>
            <w:pict w14:anchorId="6A720B7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7.5pt;height:76.5pt" fillcolor="window">
                <v:imagedata r:id="rId1" o:title=""/>
              </v:shape>
            </w:pict>
          </w:r>
        </w:p>
      </w:tc>
      <w:tc>
        <w:tcPr>
          <w:tcW w:w="7581" w:type="dxa"/>
          <w:tcBorders>
            <w:bottom w:val="single" w:sz="6" w:space="0" w:color="auto"/>
          </w:tcBorders>
        </w:tcPr>
        <w:p w14:paraId="1AF20029" w14:textId="77777777" w:rsidR="00641770" w:rsidRDefault="00641770" w:rsidP="005823AA">
          <w:pPr>
            <w:rPr>
              <w:i/>
              <w:sz w:val="48"/>
            </w:rPr>
          </w:pPr>
          <w:r>
            <w:rPr>
              <w:i/>
              <w:sz w:val="28"/>
            </w:rPr>
            <w:t xml:space="preserve">Comune di </w:t>
          </w:r>
        </w:p>
        <w:p w14:paraId="50FCDBE4" w14:textId="77777777" w:rsidR="00641770" w:rsidRDefault="00641770" w:rsidP="005823AA">
          <w:pPr>
            <w:rPr>
              <w:b/>
              <w:i/>
              <w:sz w:val="48"/>
            </w:rPr>
          </w:pPr>
          <w:r>
            <w:rPr>
              <w:b/>
              <w:i/>
              <w:sz w:val="40"/>
            </w:rPr>
            <w:t>CASTELNUOVO di GARFAGNANA</w:t>
          </w:r>
        </w:p>
        <w:p w14:paraId="0F8CA01C" w14:textId="77777777" w:rsidR="00641770" w:rsidRDefault="00641770" w:rsidP="005823AA">
          <w:pPr>
            <w:rPr>
              <w:i/>
              <w:sz w:val="28"/>
            </w:rPr>
          </w:pPr>
          <w:r>
            <w:rPr>
              <w:i/>
              <w:sz w:val="28"/>
            </w:rPr>
            <w:t>Provincia di Lucca</w:t>
          </w:r>
        </w:p>
        <w:p w14:paraId="20E70354" w14:textId="77777777" w:rsidR="00641770" w:rsidRDefault="00641770" w:rsidP="005823AA">
          <w:pPr>
            <w:pStyle w:val="Intestazione"/>
            <w:rPr>
              <w:sz w:val="17"/>
            </w:rPr>
          </w:pPr>
        </w:p>
      </w:tc>
    </w:tr>
  </w:tbl>
  <w:p w14:paraId="54B6B799" w14:textId="77777777" w:rsidR="00641770" w:rsidRDefault="0064177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4D75D" w14:textId="77777777" w:rsidR="00641770" w:rsidRDefault="0064177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AD1185"/>
    <w:multiLevelType w:val="hybridMultilevel"/>
    <w:tmpl w:val="C6264E5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7476D17"/>
    <w:multiLevelType w:val="hybridMultilevel"/>
    <w:tmpl w:val="EDF0A7F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17086510">
    <w:abstractNumId w:val="0"/>
  </w:num>
  <w:num w:numId="2" w16cid:durableId="1319483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A96"/>
    <w:rsid w:val="0002301F"/>
    <w:rsid w:val="000471CF"/>
    <w:rsid w:val="000C1A4D"/>
    <w:rsid w:val="000E022C"/>
    <w:rsid w:val="00114586"/>
    <w:rsid w:val="00115260"/>
    <w:rsid w:val="0013086F"/>
    <w:rsid w:val="00163201"/>
    <w:rsid w:val="00173489"/>
    <w:rsid w:val="00186A96"/>
    <w:rsid w:val="00267564"/>
    <w:rsid w:val="0027605D"/>
    <w:rsid w:val="00287918"/>
    <w:rsid w:val="002903C9"/>
    <w:rsid w:val="00296108"/>
    <w:rsid w:val="002A424C"/>
    <w:rsid w:val="002C3CAD"/>
    <w:rsid w:val="002E1180"/>
    <w:rsid w:val="002E7050"/>
    <w:rsid w:val="00335E6C"/>
    <w:rsid w:val="00336D5C"/>
    <w:rsid w:val="00346267"/>
    <w:rsid w:val="0035588C"/>
    <w:rsid w:val="00356266"/>
    <w:rsid w:val="00357A77"/>
    <w:rsid w:val="003650A2"/>
    <w:rsid w:val="003A3936"/>
    <w:rsid w:val="003B63C3"/>
    <w:rsid w:val="003F66FE"/>
    <w:rsid w:val="004A4B86"/>
    <w:rsid w:val="004B1DFB"/>
    <w:rsid w:val="004B4038"/>
    <w:rsid w:val="004E037F"/>
    <w:rsid w:val="005103FC"/>
    <w:rsid w:val="005330BB"/>
    <w:rsid w:val="005821F1"/>
    <w:rsid w:val="005823AA"/>
    <w:rsid w:val="0059372F"/>
    <w:rsid w:val="005D6B56"/>
    <w:rsid w:val="0061696E"/>
    <w:rsid w:val="006369CC"/>
    <w:rsid w:val="006412AD"/>
    <w:rsid w:val="00641770"/>
    <w:rsid w:val="006557D7"/>
    <w:rsid w:val="006D0EAA"/>
    <w:rsid w:val="006F1479"/>
    <w:rsid w:val="006F4EC7"/>
    <w:rsid w:val="00745760"/>
    <w:rsid w:val="00791012"/>
    <w:rsid w:val="007A353C"/>
    <w:rsid w:val="007B6E3D"/>
    <w:rsid w:val="007E7BAE"/>
    <w:rsid w:val="008A0335"/>
    <w:rsid w:val="00935A04"/>
    <w:rsid w:val="00A20135"/>
    <w:rsid w:val="00A20908"/>
    <w:rsid w:val="00A2598C"/>
    <w:rsid w:val="00A55109"/>
    <w:rsid w:val="00A55D2A"/>
    <w:rsid w:val="00A94BED"/>
    <w:rsid w:val="00AA4066"/>
    <w:rsid w:val="00AD55FC"/>
    <w:rsid w:val="00AF2D4B"/>
    <w:rsid w:val="00B449E7"/>
    <w:rsid w:val="00B8691F"/>
    <w:rsid w:val="00B96A0A"/>
    <w:rsid w:val="00BA22CB"/>
    <w:rsid w:val="00BF6C13"/>
    <w:rsid w:val="00C5203C"/>
    <w:rsid w:val="00C8401F"/>
    <w:rsid w:val="00C94AC1"/>
    <w:rsid w:val="00D03CE1"/>
    <w:rsid w:val="00D440C7"/>
    <w:rsid w:val="00D46B77"/>
    <w:rsid w:val="00DB768D"/>
    <w:rsid w:val="00E07886"/>
    <w:rsid w:val="00E24A47"/>
    <w:rsid w:val="00E450F9"/>
    <w:rsid w:val="00EA37BE"/>
    <w:rsid w:val="00EC6E9A"/>
    <w:rsid w:val="00EE75F9"/>
    <w:rsid w:val="00F2036E"/>
    <w:rsid w:val="00F85DA7"/>
    <w:rsid w:val="00FB67E5"/>
    <w:rsid w:val="00FF0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D5CEF2"/>
  <w15:chartTrackingRefBased/>
  <w15:docId w15:val="{0E3505C6-5D7B-4A86-8450-FE36283AC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823A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5823A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5823AA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AD55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rsid w:val="00EE75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dini\Desktop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intestata.dotx</Template>
  <TotalTime>4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Settore Amministrativo</vt:lpstr>
    </vt:vector>
  </TitlesOfParts>
  <Company>Comune di Castelnuovo di Garfagnana</Company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Settore Amministrativo</dc:title>
  <dc:subject/>
  <dc:creator>Viviana Dini</dc:creator>
  <cp:keywords/>
  <dc:description/>
  <cp:lastModifiedBy>Viviana Dini</cp:lastModifiedBy>
  <cp:revision>2</cp:revision>
  <cp:lastPrinted>2010-10-06T10:15:00Z</cp:lastPrinted>
  <dcterms:created xsi:type="dcterms:W3CDTF">2023-05-29T08:18:00Z</dcterms:created>
  <dcterms:modified xsi:type="dcterms:W3CDTF">2023-05-29T08:22:00Z</dcterms:modified>
</cp:coreProperties>
</file>